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1AC42" w14:textId="520206D8" w:rsidR="006A50DB" w:rsidRDefault="006A50DB" w:rsidP="006A50DB">
      <w:pPr>
        <w:spacing w:after="0"/>
        <w:rPr>
          <w:rFonts w:ascii="Tahoma" w:eastAsia="Tahoma" w:hAnsi="Tahoma" w:cs="Tahoma"/>
          <w:b/>
          <w:bCs/>
          <w:sz w:val="18"/>
          <w:szCs w:val="18"/>
        </w:rPr>
      </w:pPr>
    </w:p>
    <w:p w14:paraId="61E25087" w14:textId="1D58F06D" w:rsidR="006A50DB" w:rsidRPr="006A50DB" w:rsidRDefault="006A50DB" w:rsidP="006A50DB">
      <w:pPr>
        <w:pStyle w:val="Heading1"/>
        <w:rPr>
          <w:sz w:val="24"/>
          <w:szCs w:val="24"/>
        </w:rPr>
      </w:pPr>
      <w:r>
        <w:rPr>
          <w:sz w:val="28"/>
          <w:szCs w:val="28"/>
        </w:rPr>
        <w:br/>
      </w:r>
      <w:r w:rsidRPr="006A50DB">
        <w:rPr>
          <w:sz w:val="24"/>
          <w:szCs w:val="24"/>
        </w:rPr>
        <w:t>Ångerblankett</w:t>
      </w:r>
    </w:p>
    <w:p w14:paraId="42384447" w14:textId="77777777" w:rsidR="006A50DB" w:rsidRPr="006A50DB" w:rsidRDefault="006A50DB" w:rsidP="006A50DB">
      <w:pPr>
        <w:spacing w:after="0"/>
        <w:rPr>
          <w:rFonts w:asciiTheme="minorHAnsi" w:eastAsia="Tahoma" w:hAnsiTheme="minorHAnsi" w:cs="Tahoma"/>
          <w:sz w:val="18"/>
          <w:szCs w:val="18"/>
        </w:rPr>
      </w:pPr>
      <w:r w:rsidRPr="006A50DB">
        <w:rPr>
          <w:rFonts w:asciiTheme="minorHAnsi" w:eastAsia="Tahoma" w:hAnsiTheme="minorHAnsi" w:cs="Tahoma"/>
          <w:sz w:val="18"/>
          <w:szCs w:val="18"/>
        </w:rPr>
        <w:t xml:space="preserve"> </w:t>
      </w:r>
    </w:p>
    <w:p w14:paraId="03A02D97" w14:textId="4B25155C" w:rsidR="006A50DB" w:rsidRPr="006A50DB" w:rsidRDefault="006A50DB" w:rsidP="006A50DB">
      <w:pPr>
        <w:spacing w:after="0"/>
        <w:rPr>
          <w:rFonts w:asciiTheme="minorHAnsi" w:eastAsia="Tahoma" w:hAnsiTheme="minorHAnsi" w:cs="Tahoma"/>
          <w:sz w:val="18"/>
          <w:szCs w:val="18"/>
        </w:rPr>
      </w:pPr>
      <w:r w:rsidRPr="006A50DB">
        <w:rPr>
          <w:rFonts w:asciiTheme="minorHAnsi" w:eastAsia="Tahoma" w:hAnsiTheme="minorHAnsi" w:cs="Tahoma"/>
          <w:sz w:val="18"/>
          <w:szCs w:val="18"/>
        </w:rPr>
        <w:t xml:space="preserve">Denna blankett kan användas om ditt köp omfattas </w:t>
      </w:r>
      <w:r>
        <w:rPr>
          <w:rFonts w:asciiTheme="minorHAnsi" w:eastAsia="Tahoma" w:hAnsiTheme="minorHAnsi" w:cs="Tahoma"/>
          <w:sz w:val="18"/>
          <w:szCs w:val="18"/>
        </w:rPr>
        <w:t xml:space="preserve">av </w:t>
      </w:r>
      <w:r w:rsidRPr="006A50DB">
        <w:rPr>
          <w:rFonts w:asciiTheme="minorHAnsi" w:eastAsia="Tahoma" w:hAnsiTheme="minorHAnsi" w:cs="Tahoma"/>
          <w:sz w:val="18"/>
          <w:szCs w:val="18"/>
        </w:rPr>
        <w:t>distansavtalslagen och du vill ångra ditt avtal om köp av tillbehör eller personbil.</w:t>
      </w:r>
    </w:p>
    <w:p w14:paraId="3301AC82" w14:textId="77777777" w:rsidR="006A50DB" w:rsidRPr="006A50DB" w:rsidRDefault="006A50DB" w:rsidP="006A50DB">
      <w:pPr>
        <w:spacing w:after="0"/>
        <w:rPr>
          <w:rFonts w:asciiTheme="minorHAnsi" w:hAnsiTheme="minorHAnsi"/>
        </w:rPr>
      </w:pPr>
    </w:p>
    <w:p w14:paraId="5D81D8D0" w14:textId="4226BBBF" w:rsidR="006A50DB" w:rsidRPr="006A50DB" w:rsidRDefault="006A50DB" w:rsidP="006A50DB">
      <w:pPr>
        <w:spacing w:after="0"/>
        <w:rPr>
          <w:rFonts w:asciiTheme="minorHAnsi" w:eastAsia="Tahoma" w:hAnsiTheme="minorHAnsi" w:cs="Tahoma"/>
          <w:sz w:val="18"/>
          <w:szCs w:val="18"/>
        </w:rPr>
      </w:pPr>
      <w:r w:rsidRPr="006A50DB">
        <w:rPr>
          <w:rFonts w:asciiTheme="minorHAnsi" w:eastAsia="Tahoma" w:hAnsiTheme="minorHAnsi" w:cs="Tahoma"/>
          <w:sz w:val="18"/>
          <w:szCs w:val="18"/>
        </w:rPr>
        <w:t>Du kan utöva din ångerrätt genom att skicka denna blankett till din Agent.</w:t>
      </w:r>
      <w:r w:rsidRPr="006A50DB">
        <w:rPr>
          <w:rFonts w:asciiTheme="minorHAnsi" w:hAnsiTheme="minorHAnsi"/>
        </w:rPr>
        <w:br/>
      </w:r>
      <w:r w:rsidRPr="006A50DB">
        <w:rPr>
          <w:rFonts w:asciiTheme="minorHAnsi" w:eastAsia="Tahoma" w:hAnsiTheme="minorHAnsi" w:cs="Tahoma"/>
          <w:sz w:val="18"/>
          <w:szCs w:val="18"/>
        </w:rPr>
        <w:t xml:space="preserve"> </w:t>
      </w:r>
      <w:r w:rsidRPr="006A50DB">
        <w:rPr>
          <w:rFonts w:asciiTheme="minorHAnsi" w:hAnsiTheme="minorHAnsi"/>
        </w:rPr>
        <w:br/>
      </w:r>
      <w:r w:rsidRPr="006A50DB">
        <w:rPr>
          <w:rFonts w:asciiTheme="minorHAnsi" w:eastAsia="Tahoma" w:hAnsiTheme="minorHAnsi" w:cs="Tahoma"/>
          <w:sz w:val="18"/>
          <w:szCs w:val="18"/>
        </w:rPr>
        <w:t>_______________________</w:t>
      </w:r>
      <w:r>
        <w:rPr>
          <w:rFonts w:asciiTheme="minorHAnsi" w:eastAsia="Tahoma" w:hAnsiTheme="minorHAnsi" w:cs="Tahoma"/>
          <w:sz w:val="18"/>
          <w:szCs w:val="18"/>
        </w:rPr>
        <w:br/>
      </w:r>
    </w:p>
    <w:p w14:paraId="59679407" w14:textId="77777777" w:rsidR="006A50DB" w:rsidRPr="006A50DB" w:rsidRDefault="006A50DB" w:rsidP="006A50DB">
      <w:pPr>
        <w:spacing w:after="0"/>
        <w:rPr>
          <w:rFonts w:asciiTheme="minorHAnsi" w:eastAsia="Tahoma" w:hAnsiTheme="minorHAnsi" w:cs="Tahoma"/>
          <w:i/>
          <w:iCs/>
          <w:sz w:val="18"/>
          <w:szCs w:val="18"/>
        </w:rPr>
      </w:pPr>
      <w:r w:rsidRPr="006A50DB">
        <w:rPr>
          <w:rFonts w:asciiTheme="minorHAnsi" w:eastAsia="Tahoma" w:hAnsiTheme="minorHAnsi" w:cs="Tahoma"/>
          <w:i/>
          <w:iCs/>
          <w:sz w:val="18"/>
          <w:szCs w:val="18"/>
        </w:rPr>
        <w:t xml:space="preserve">Jag meddelar härmed att jag frånträder mitt avtal om köp av tillbehör eller personbil </w:t>
      </w:r>
    </w:p>
    <w:p w14:paraId="75A6C308" w14:textId="77777777" w:rsidR="006A50DB" w:rsidRPr="006A50DB" w:rsidRDefault="006A50DB" w:rsidP="006A50DB">
      <w:pPr>
        <w:spacing w:after="0"/>
        <w:rPr>
          <w:rFonts w:asciiTheme="minorHAnsi" w:eastAsia="Tahoma" w:hAnsiTheme="minorHAnsi" w:cs="Tahoma"/>
          <w:sz w:val="18"/>
          <w:szCs w:val="18"/>
        </w:rPr>
      </w:pPr>
      <w:r w:rsidRPr="006A50DB">
        <w:rPr>
          <w:rFonts w:asciiTheme="minorHAnsi" w:eastAsia="Tahoma" w:hAnsiTheme="minorHAnsi" w:cs="Tahoma"/>
          <w:sz w:val="18"/>
          <w:szCs w:val="18"/>
        </w:rPr>
        <w:t xml:space="preserve"> </w:t>
      </w:r>
    </w:p>
    <w:p w14:paraId="1994F8BA" w14:textId="77777777" w:rsidR="006A50DB" w:rsidRPr="006A50DB" w:rsidRDefault="006A50DB" w:rsidP="004273AE">
      <w:pPr>
        <w:spacing w:after="0" w:line="360" w:lineRule="auto"/>
        <w:rPr>
          <w:rFonts w:asciiTheme="minorHAnsi" w:eastAsia="Tahoma" w:hAnsiTheme="minorHAnsi" w:cs="Tahoma"/>
          <w:sz w:val="18"/>
          <w:szCs w:val="18"/>
        </w:rPr>
      </w:pPr>
      <w:r w:rsidRPr="006A50DB">
        <w:rPr>
          <w:rFonts w:asciiTheme="minorHAnsi" w:eastAsia="Tahoma" w:hAnsiTheme="minorHAnsi" w:cs="Tahoma"/>
          <w:sz w:val="18"/>
          <w:szCs w:val="18"/>
        </w:rPr>
        <w:t>Namn:</w:t>
      </w:r>
    </w:p>
    <w:p w14:paraId="0316C3ED" w14:textId="3909CAD3" w:rsidR="006A50DB" w:rsidRPr="006A50DB" w:rsidRDefault="006A50DB" w:rsidP="004273AE">
      <w:pPr>
        <w:spacing w:after="0" w:line="360" w:lineRule="auto"/>
        <w:rPr>
          <w:rFonts w:asciiTheme="minorHAnsi" w:eastAsia="Tahoma" w:hAnsiTheme="minorHAnsi" w:cs="Tahoma"/>
          <w:sz w:val="18"/>
          <w:szCs w:val="18"/>
        </w:rPr>
      </w:pPr>
      <w:r w:rsidRPr="006A50DB">
        <w:rPr>
          <w:rFonts w:asciiTheme="minorHAnsi" w:eastAsia="Tahoma" w:hAnsiTheme="minorHAnsi" w:cs="Tahoma"/>
          <w:sz w:val="18"/>
          <w:szCs w:val="18"/>
        </w:rPr>
        <w:t>Adress:</w:t>
      </w:r>
      <w:r w:rsidRPr="006A50DB">
        <w:rPr>
          <w:rFonts w:asciiTheme="minorHAnsi" w:hAnsiTheme="minorHAnsi"/>
        </w:rPr>
        <w:br/>
      </w:r>
      <w:r w:rsidRPr="006A50DB">
        <w:rPr>
          <w:rFonts w:asciiTheme="minorHAnsi" w:eastAsia="Tahoma" w:hAnsiTheme="minorHAnsi" w:cs="Tahoma"/>
          <w:sz w:val="18"/>
          <w:szCs w:val="18"/>
        </w:rPr>
        <w:t>Vara som ska returneras (reg.nr om personbil):</w:t>
      </w:r>
      <w:r w:rsidRPr="006A50DB">
        <w:rPr>
          <w:rFonts w:asciiTheme="minorHAnsi" w:hAnsiTheme="minorHAnsi"/>
        </w:rPr>
        <w:br/>
      </w:r>
      <w:r w:rsidRPr="006A50DB">
        <w:rPr>
          <w:rFonts w:asciiTheme="minorHAnsi" w:eastAsia="Tahoma" w:hAnsiTheme="minorHAnsi" w:cs="Tahoma"/>
          <w:sz w:val="18"/>
          <w:szCs w:val="18"/>
        </w:rPr>
        <w:t>Varan levererades (datum):</w:t>
      </w:r>
      <w:r w:rsidRPr="006A50DB">
        <w:rPr>
          <w:rFonts w:asciiTheme="minorHAnsi" w:hAnsiTheme="minorHAnsi"/>
        </w:rPr>
        <w:br/>
      </w:r>
      <w:r w:rsidRPr="006A50DB">
        <w:rPr>
          <w:rFonts w:asciiTheme="minorHAnsi" w:eastAsia="Tahoma" w:hAnsiTheme="minorHAnsi" w:cs="Tahoma"/>
          <w:sz w:val="18"/>
          <w:szCs w:val="18"/>
        </w:rPr>
        <w:t>Underskrift</w:t>
      </w:r>
      <w:r w:rsidR="00565458">
        <w:rPr>
          <w:rFonts w:asciiTheme="minorHAnsi" w:eastAsia="Tahoma" w:hAnsiTheme="minorHAnsi" w:cs="Tahoma"/>
          <w:sz w:val="18"/>
          <w:szCs w:val="18"/>
        </w:rPr>
        <w:t xml:space="preserve"> (om blanketten lämnas fysiskt</w:t>
      </w:r>
      <w:r w:rsidRPr="006A50DB">
        <w:rPr>
          <w:rFonts w:asciiTheme="minorHAnsi" w:eastAsia="Tahoma" w:hAnsiTheme="minorHAnsi" w:cs="Tahoma"/>
          <w:sz w:val="18"/>
          <w:szCs w:val="18"/>
        </w:rPr>
        <w:t>:</w:t>
      </w:r>
      <w:r w:rsidRPr="006A50DB">
        <w:rPr>
          <w:rFonts w:asciiTheme="minorHAnsi" w:hAnsiTheme="minorHAnsi"/>
        </w:rPr>
        <w:br/>
      </w:r>
      <w:r w:rsidRPr="006A50DB">
        <w:rPr>
          <w:rFonts w:asciiTheme="minorHAnsi" w:eastAsia="Tahoma" w:hAnsiTheme="minorHAnsi" w:cs="Tahoma"/>
          <w:sz w:val="18"/>
          <w:szCs w:val="18"/>
        </w:rPr>
        <w:t>Datum:</w:t>
      </w:r>
    </w:p>
    <w:p w14:paraId="6DA83FD2" w14:textId="77777777" w:rsidR="00287121" w:rsidRPr="006A50DB" w:rsidRDefault="00287121" w:rsidP="00441582">
      <w:pPr>
        <w:pStyle w:val="Nummer"/>
        <w:spacing w:before="560" w:after="140"/>
        <w:rPr>
          <w:b/>
        </w:rPr>
      </w:pPr>
    </w:p>
    <w:p w14:paraId="0E196196" w14:textId="77777777" w:rsidR="006A50DB" w:rsidRDefault="006A50DB" w:rsidP="00441582">
      <w:pPr>
        <w:pStyle w:val="Nummer"/>
        <w:spacing w:before="560" w:after="140"/>
        <w:rPr>
          <w:b/>
        </w:rPr>
      </w:pPr>
    </w:p>
    <w:p w14:paraId="5FA70171" w14:textId="77777777" w:rsidR="006A50DB" w:rsidRDefault="006A50DB" w:rsidP="00441582">
      <w:pPr>
        <w:pStyle w:val="Nummer"/>
        <w:spacing w:before="560" w:after="140"/>
        <w:rPr>
          <w:b/>
        </w:rPr>
      </w:pPr>
    </w:p>
    <w:p w14:paraId="08398EB9" w14:textId="77777777" w:rsidR="006A50DB" w:rsidRDefault="006A50DB" w:rsidP="00441582">
      <w:pPr>
        <w:pStyle w:val="Nummer"/>
        <w:spacing w:before="560" w:after="140"/>
        <w:rPr>
          <w:b/>
        </w:rPr>
      </w:pPr>
    </w:p>
    <w:p w14:paraId="6051A94F" w14:textId="77777777" w:rsidR="006A50DB" w:rsidRDefault="006A50DB" w:rsidP="00441582">
      <w:pPr>
        <w:pStyle w:val="Nummer"/>
        <w:spacing w:before="560" w:after="140"/>
        <w:rPr>
          <w:b/>
        </w:rPr>
      </w:pPr>
    </w:p>
    <w:p w14:paraId="1999283A" w14:textId="77777777" w:rsidR="00FF754C" w:rsidRPr="00394E6F" w:rsidRDefault="00FF754C" w:rsidP="00743EE8">
      <w:pPr>
        <w:rPr>
          <w:rFonts w:asciiTheme="minorHAnsi" w:hAnsiTheme="minorHAnsi"/>
          <w:color w:val="002733"/>
          <w:szCs w:val="20"/>
        </w:rPr>
      </w:pPr>
    </w:p>
    <w:p w14:paraId="23A901AE" w14:textId="77777777" w:rsidR="00FF754C" w:rsidRPr="00394E6F" w:rsidRDefault="00FF754C" w:rsidP="00743EE8">
      <w:pPr>
        <w:rPr>
          <w:rFonts w:asciiTheme="minorHAnsi" w:hAnsiTheme="minorHAnsi"/>
          <w:color w:val="002733"/>
          <w:szCs w:val="20"/>
        </w:rPr>
      </w:pPr>
    </w:p>
    <w:p w14:paraId="3463BC1B" w14:textId="7B721048" w:rsidR="004C646E" w:rsidRPr="00394E6F" w:rsidRDefault="004C646E" w:rsidP="006A50DB">
      <w:pPr>
        <w:rPr>
          <w:rStyle w:val="FormatmallBrdtextTheGroupTEXTAnpassadfrgRGB0"/>
        </w:rPr>
      </w:pPr>
    </w:p>
    <w:p w14:paraId="71342834" w14:textId="77777777" w:rsidR="000245E0" w:rsidRPr="00394E6F" w:rsidRDefault="000245E0" w:rsidP="00CE4514">
      <w:pPr>
        <w:spacing w:after="0"/>
        <w:rPr>
          <w:rFonts w:asciiTheme="minorHAnsi" w:hAnsiTheme="minorHAnsi" w:cs="Arial"/>
          <w:color w:val="002733"/>
          <w:szCs w:val="20"/>
        </w:rPr>
      </w:pPr>
    </w:p>
    <w:p w14:paraId="60838099" w14:textId="77777777" w:rsidR="00F32626" w:rsidRPr="00394E6F" w:rsidRDefault="00F32626" w:rsidP="00C72F39">
      <w:pPr>
        <w:spacing w:after="0" w:line="240" w:lineRule="auto"/>
        <w:rPr>
          <w:rFonts w:cs="Arial"/>
          <w:color w:val="002733"/>
          <w:kern w:val="21"/>
          <w:sz w:val="2"/>
          <w:szCs w:val="2"/>
        </w:rPr>
      </w:pPr>
    </w:p>
    <w:sectPr w:rsidR="00F32626" w:rsidRPr="00394E6F" w:rsidSect="00D0558B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2160" w:right="1418" w:bottom="1009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67EBA" w14:textId="77777777" w:rsidR="007B327B" w:rsidRDefault="007B327B" w:rsidP="00146877">
      <w:r>
        <w:separator/>
      </w:r>
    </w:p>
  </w:endnote>
  <w:endnote w:type="continuationSeparator" w:id="0">
    <w:p w14:paraId="51A2D821" w14:textId="77777777" w:rsidR="007B327B" w:rsidRDefault="007B327B" w:rsidP="00146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e Group TEXT">
    <w:panose1 w:val="00000500000000000000"/>
    <w:charset w:val="00"/>
    <w:family w:val="auto"/>
    <w:pitch w:val="variable"/>
    <w:sig w:usb0="20000287" w:usb1="00000001" w:usb2="00000000" w:usb3="00000000" w:csb0="0000019F" w:csb1="00000000"/>
    <w:embedRegular r:id="rId1" w:fontKey="{1DD9599F-6AFA-4B33-8521-4A4986AF16DC}"/>
    <w:embedBold r:id="rId2" w:fontKey="{B09E75F0-511D-4685-ADE1-584731D4F426}"/>
    <w:embedItalic r:id="rId3" w:fontKey="{D356A6B3-1DF2-49CF-8D8F-83198F4D7DFF}"/>
  </w:font>
  <w:font w:name="The Group HEAD Light">
    <w:panose1 w:val="00000400000000000000"/>
    <w:charset w:val="00"/>
    <w:family w:val="auto"/>
    <w:pitch w:val="variable"/>
    <w:sig w:usb0="20000287" w:usb1="00000001" w:usb2="00000000" w:usb3="00000000" w:csb0="0000019F" w:csb1="00000000"/>
    <w:embedRegular r:id="rId4" w:fontKey="{86F98B25-DFB0-4763-91AA-7D18C3583B4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he Group Text TT 20230606">
    <w:altName w:val="Calibri"/>
    <w:charset w:val="00"/>
    <w:family w:val="auto"/>
    <w:pitch w:val="variable"/>
    <w:sig w:usb0="20000287" w:usb1="00000001" w:usb2="00000000" w:usb3="00000000" w:csb0="0000019F" w:csb1="00000000"/>
  </w:font>
  <w:font w:name="The Group Text OFFICE">
    <w:altName w:val="Calibri"/>
    <w:charset w:val="00"/>
    <w:family w:val="auto"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01CF35B-3D73-4939-BF1A-8F07B5AF41AA}"/>
    <w:embedBold r:id="rId6" w:fontKey="{AA5B8240-394C-4FB0-B146-FC2920095473}"/>
    <w:embedItalic r:id="rId7" w:fontKey="{A3978772-2085-4511-9834-6E7CDB037B8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BE10B" w14:textId="17EDFCED" w:rsidR="006A50DB" w:rsidRDefault="006A50DB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00CD901" wp14:editId="7BB64EA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39090" cy="330835"/>
              <wp:effectExtent l="0" t="0" r="3810" b="0"/>
              <wp:wrapNone/>
              <wp:docPr id="613484502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A27F77" w14:textId="5900BA3E" w:rsidR="006A50DB" w:rsidRPr="006A50DB" w:rsidRDefault="006A50DB" w:rsidP="006A50D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A50DB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0CD9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26.7pt;height:26.0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" filled="f" stroked="f">
              <v:fill o:detectmouseclick="t"/>
              <v:textbox style="mso-fit-shape-to-text:t" inset="0,0,0,15pt">
                <w:txbxContent>
                  <w:p w14:paraId="34A27F77" w14:textId="5900BA3E" w:rsidR="006A50DB" w:rsidRPr="006A50DB" w:rsidRDefault="006A50DB" w:rsidP="006A50D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6A50DB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7C58C" w14:textId="49C90307" w:rsidR="00C72F39" w:rsidRPr="004B55D7" w:rsidRDefault="00C72F39" w:rsidP="00822184">
    <w:pPr>
      <w:pStyle w:val="Footer"/>
      <w:jc w:val="right"/>
      <w:rPr>
        <w:rFonts w:ascii="The Group Text OFFICE" w:hAnsi="The Group Text OFFICE" w:cs="Arial"/>
        <w:color w:val="667D85"/>
        <w:sz w:val="13"/>
        <w:szCs w:val="13"/>
      </w:rPr>
    </w:pPr>
  </w:p>
  <w:p w14:paraId="25B2615B" w14:textId="77777777" w:rsidR="00146877" w:rsidRPr="004B55D7" w:rsidRDefault="00146877" w:rsidP="007C48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48FC3" w14:textId="6B84D4B9" w:rsidR="00D91D3E" w:rsidRPr="00B7749D" w:rsidRDefault="006A50DB" w:rsidP="00D91D3E">
    <w:pPr>
      <w:pStyle w:val="Footer"/>
      <w:rPr>
        <w:rFonts w:ascii="The Group Text OFFICE" w:hAnsi="The Group Text OFFICE" w:cs="Arial"/>
      </w:rPr>
    </w:pPr>
    <w:r>
      <w:rPr>
        <w:rFonts w:ascii="The Group Text OFFICE" w:hAnsi="The Group Text OFFICE" w:cs="Arial"/>
        <w:noProof/>
        <w:color w:val="002733"/>
        <w:sz w:val="13"/>
        <w:szCs w:val="13"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1E1A4AE" wp14:editId="6A07B65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39090" cy="330835"/>
              <wp:effectExtent l="0" t="0" r="3810" b="0"/>
              <wp:wrapNone/>
              <wp:docPr id="1899300700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01FDA1" w14:textId="0E6BE0DC" w:rsidR="006A50DB" w:rsidRPr="006A50DB" w:rsidRDefault="006A50DB" w:rsidP="006A50D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A50DB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1A4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Internal" style="position:absolute;margin-left:0;margin-top:0;width:26.7pt;height:26.0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5301FDA1" w14:textId="0E6BE0DC" w:rsidR="006A50DB" w:rsidRPr="006A50DB" w:rsidRDefault="006A50DB" w:rsidP="006A50D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6A50DB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D91D3E" w:rsidRPr="00B7749D">
      <w:rPr>
        <w:rFonts w:ascii="The Group Text OFFICE" w:hAnsi="The Group Text OFFICE" w:cs="Arial"/>
        <w:color w:val="002733"/>
        <w:sz w:val="13"/>
        <w:szCs w:val="13"/>
      </w:rPr>
      <w:t>Seite</w:t>
    </w:r>
    <w:proofErr w:type="spellEnd"/>
    <w:r w:rsidR="00D91D3E" w:rsidRPr="00B7749D">
      <w:rPr>
        <w:rFonts w:ascii="The Group Text OFFICE" w:hAnsi="The Group Text OFFICE" w:cs="Arial"/>
        <w:color w:val="002733"/>
        <w:sz w:val="13"/>
        <w:szCs w:val="13"/>
      </w:rPr>
      <w:t xml:space="preserve"> 1 von </w:t>
    </w:r>
    <w:r w:rsidR="00A96A1B">
      <w:rPr>
        <w:rFonts w:ascii="The Group Text OFFICE" w:hAnsi="The Group Text OFFICE" w:cs="Arial"/>
        <w:color w:val="002733"/>
        <w:sz w:val="13"/>
        <w:szCs w:val="13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622F8" w14:textId="77777777" w:rsidR="007B327B" w:rsidRDefault="007B327B" w:rsidP="00146877">
      <w:r>
        <w:separator/>
      </w:r>
    </w:p>
  </w:footnote>
  <w:footnote w:type="continuationSeparator" w:id="0">
    <w:p w14:paraId="1A52F239" w14:textId="77777777" w:rsidR="007B327B" w:rsidRDefault="007B327B" w:rsidP="00146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4F319" w14:textId="77777777" w:rsidR="003B0A59" w:rsidRPr="004B55D7" w:rsidRDefault="00DF5984">
    <w:pPr>
      <w:pStyle w:val="Header"/>
    </w:pPr>
    <w:r w:rsidRPr="004B55D7"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71B26725" wp14:editId="642BDDC4">
          <wp:simplePos x="0" y="0"/>
          <wp:positionH relativeFrom="page">
            <wp:posOffset>900430</wp:posOffset>
          </wp:positionH>
          <wp:positionV relativeFrom="page">
            <wp:posOffset>900430</wp:posOffset>
          </wp:positionV>
          <wp:extent cx="2566800" cy="363600"/>
          <wp:effectExtent l="0" t="0" r="5080" b="0"/>
          <wp:wrapNone/>
          <wp:docPr id="77165086" name="Bildobjekt 1" descr="En bild som visar Teckensnitt, Grafik, skärmbild, grafisk design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65086" name="Bildobjekt 1" descr="En bild som visar Teckensnitt, Grafik, skärmbild, grafisk design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68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EAAA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0851B2"/>
    <w:multiLevelType w:val="multilevel"/>
    <w:tmpl w:val="9C18F3B6"/>
    <w:lvl w:ilvl="0">
      <w:start w:val="1"/>
      <w:numFmt w:val="bullet"/>
      <w:pStyle w:val="PunktlistaVGS"/>
      <w:lvlText w:val=""/>
      <w:lvlJc w:val="left"/>
      <w:pPr>
        <w:ind w:left="284" w:hanging="284"/>
      </w:pPr>
      <w:rPr>
        <w:rFonts w:ascii="Wingdings" w:hAnsi="Wingdings" w:hint="default"/>
        <w:color w:val="008C82" w:themeColor="accent2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Arial" w:hAnsi="Arial" w:hint="default"/>
        <w:color w:val="008C82" w:themeColor="accent2"/>
      </w:rPr>
    </w:lvl>
    <w:lvl w:ilvl="2">
      <w:start w:val="1"/>
      <w:numFmt w:val="bullet"/>
      <w:lvlText w:val=""/>
      <w:lvlJc w:val="left"/>
      <w:pPr>
        <w:ind w:left="851" w:hanging="284"/>
      </w:pPr>
      <w:rPr>
        <w:rFonts w:ascii="Wingdings" w:hAnsi="Wingdings" w:hint="default"/>
        <w:color w:val="008C82" w:themeColor="accent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3B931C9"/>
    <w:multiLevelType w:val="hybridMultilevel"/>
    <w:tmpl w:val="C38436D0"/>
    <w:lvl w:ilvl="0" w:tplc="566CD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C82" w:themeColor="accent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90235"/>
    <w:multiLevelType w:val="hybridMultilevel"/>
    <w:tmpl w:val="4C6E9D66"/>
    <w:lvl w:ilvl="0" w:tplc="2FDA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C82"/>
        <w:sz w:val="16"/>
        <w:szCs w:val="16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31893"/>
    <w:multiLevelType w:val="hybridMultilevel"/>
    <w:tmpl w:val="1236DF68"/>
    <w:lvl w:ilvl="0" w:tplc="5D585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C82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D0FE6"/>
    <w:multiLevelType w:val="hybridMultilevel"/>
    <w:tmpl w:val="4EC42FD0"/>
    <w:lvl w:ilvl="0" w:tplc="00982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C82" w:themeColor="accent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B4174"/>
    <w:multiLevelType w:val="hybridMultilevel"/>
    <w:tmpl w:val="289091CA"/>
    <w:lvl w:ilvl="0" w:tplc="8D3CA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7A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804495">
    <w:abstractNumId w:val="6"/>
  </w:num>
  <w:num w:numId="2" w16cid:durableId="1881893002">
    <w:abstractNumId w:val="3"/>
  </w:num>
  <w:num w:numId="3" w16cid:durableId="71586641">
    <w:abstractNumId w:val="4"/>
  </w:num>
  <w:num w:numId="4" w16cid:durableId="348677338">
    <w:abstractNumId w:val="5"/>
  </w:num>
  <w:num w:numId="5" w16cid:durableId="864095941">
    <w:abstractNumId w:val="2"/>
  </w:num>
  <w:num w:numId="6" w16cid:durableId="1184827460">
    <w:abstractNumId w:val="0"/>
  </w:num>
  <w:num w:numId="7" w16cid:durableId="972757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0DB"/>
    <w:rsid w:val="00001D33"/>
    <w:rsid w:val="00005858"/>
    <w:rsid w:val="000245E0"/>
    <w:rsid w:val="0002618F"/>
    <w:rsid w:val="00027060"/>
    <w:rsid w:val="00040428"/>
    <w:rsid w:val="000446DF"/>
    <w:rsid w:val="000463B6"/>
    <w:rsid w:val="0005283F"/>
    <w:rsid w:val="000701C2"/>
    <w:rsid w:val="00071D89"/>
    <w:rsid w:val="00071F99"/>
    <w:rsid w:val="00072BD3"/>
    <w:rsid w:val="000812E7"/>
    <w:rsid w:val="00094524"/>
    <w:rsid w:val="000A16B7"/>
    <w:rsid w:val="000A713F"/>
    <w:rsid w:val="000B266D"/>
    <w:rsid w:val="000C3AE5"/>
    <w:rsid w:val="000C54A9"/>
    <w:rsid w:val="000D7929"/>
    <w:rsid w:val="0010034D"/>
    <w:rsid w:val="00107F57"/>
    <w:rsid w:val="001344B6"/>
    <w:rsid w:val="00146877"/>
    <w:rsid w:val="00173B63"/>
    <w:rsid w:val="00176F96"/>
    <w:rsid w:val="00181B8D"/>
    <w:rsid w:val="001833E8"/>
    <w:rsid w:val="00184C3D"/>
    <w:rsid w:val="0019054C"/>
    <w:rsid w:val="00190FE9"/>
    <w:rsid w:val="001973B2"/>
    <w:rsid w:val="001A0C23"/>
    <w:rsid w:val="001B28B4"/>
    <w:rsid w:val="001B74C3"/>
    <w:rsid w:val="001F3361"/>
    <w:rsid w:val="001F5126"/>
    <w:rsid w:val="00204709"/>
    <w:rsid w:val="00214759"/>
    <w:rsid w:val="002453D7"/>
    <w:rsid w:val="002516C5"/>
    <w:rsid w:val="0025594A"/>
    <w:rsid w:val="0025714E"/>
    <w:rsid w:val="002608CF"/>
    <w:rsid w:val="00277F61"/>
    <w:rsid w:val="00284EEE"/>
    <w:rsid w:val="00287121"/>
    <w:rsid w:val="002A655C"/>
    <w:rsid w:val="002C37E2"/>
    <w:rsid w:val="002C4A24"/>
    <w:rsid w:val="002E0025"/>
    <w:rsid w:val="002E39EF"/>
    <w:rsid w:val="002F197B"/>
    <w:rsid w:val="00305199"/>
    <w:rsid w:val="00314056"/>
    <w:rsid w:val="00316704"/>
    <w:rsid w:val="003175E4"/>
    <w:rsid w:val="00322841"/>
    <w:rsid w:val="00322EAC"/>
    <w:rsid w:val="00323885"/>
    <w:rsid w:val="0032714C"/>
    <w:rsid w:val="003347A0"/>
    <w:rsid w:val="00336518"/>
    <w:rsid w:val="00337474"/>
    <w:rsid w:val="00342322"/>
    <w:rsid w:val="00345D58"/>
    <w:rsid w:val="00347102"/>
    <w:rsid w:val="00356033"/>
    <w:rsid w:val="00370675"/>
    <w:rsid w:val="00375727"/>
    <w:rsid w:val="00381AA8"/>
    <w:rsid w:val="00384B5C"/>
    <w:rsid w:val="00394DD6"/>
    <w:rsid w:val="00394E6F"/>
    <w:rsid w:val="003B0A59"/>
    <w:rsid w:val="003B62A7"/>
    <w:rsid w:val="003C1429"/>
    <w:rsid w:val="003C4394"/>
    <w:rsid w:val="003D07FC"/>
    <w:rsid w:val="003D21CA"/>
    <w:rsid w:val="003E1B00"/>
    <w:rsid w:val="003E27D3"/>
    <w:rsid w:val="003F0B25"/>
    <w:rsid w:val="003F22B4"/>
    <w:rsid w:val="003F3818"/>
    <w:rsid w:val="00410A8E"/>
    <w:rsid w:val="00414B10"/>
    <w:rsid w:val="00420154"/>
    <w:rsid w:val="00422307"/>
    <w:rsid w:val="0042581F"/>
    <w:rsid w:val="00426FC3"/>
    <w:rsid w:val="004273AE"/>
    <w:rsid w:val="00440BF7"/>
    <w:rsid w:val="00441582"/>
    <w:rsid w:val="0046113F"/>
    <w:rsid w:val="00484D04"/>
    <w:rsid w:val="004874AB"/>
    <w:rsid w:val="00495AE4"/>
    <w:rsid w:val="004B2D6E"/>
    <w:rsid w:val="004B55D7"/>
    <w:rsid w:val="004C3AE0"/>
    <w:rsid w:val="004C646E"/>
    <w:rsid w:val="004D1D3E"/>
    <w:rsid w:val="004D2BCC"/>
    <w:rsid w:val="004E2B37"/>
    <w:rsid w:val="004F2441"/>
    <w:rsid w:val="005030D1"/>
    <w:rsid w:val="00510289"/>
    <w:rsid w:val="00515796"/>
    <w:rsid w:val="00535362"/>
    <w:rsid w:val="00562875"/>
    <w:rsid w:val="00565458"/>
    <w:rsid w:val="00566017"/>
    <w:rsid w:val="00575328"/>
    <w:rsid w:val="005B7B52"/>
    <w:rsid w:val="005C24AB"/>
    <w:rsid w:val="005D3EFE"/>
    <w:rsid w:val="005E2340"/>
    <w:rsid w:val="005F3C25"/>
    <w:rsid w:val="005F4767"/>
    <w:rsid w:val="00600E23"/>
    <w:rsid w:val="00601465"/>
    <w:rsid w:val="00604B37"/>
    <w:rsid w:val="00611212"/>
    <w:rsid w:val="00644454"/>
    <w:rsid w:val="0064663B"/>
    <w:rsid w:val="00661DF6"/>
    <w:rsid w:val="006723A6"/>
    <w:rsid w:val="00672804"/>
    <w:rsid w:val="00675FA0"/>
    <w:rsid w:val="00687165"/>
    <w:rsid w:val="00693EAD"/>
    <w:rsid w:val="006A2D0A"/>
    <w:rsid w:val="006A50DB"/>
    <w:rsid w:val="006A6B40"/>
    <w:rsid w:val="006B2F7B"/>
    <w:rsid w:val="006B6DFB"/>
    <w:rsid w:val="006C4761"/>
    <w:rsid w:val="006D1504"/>
    <w:rsid w:val="00704D00"/>
    <w:rsid w:val="0071328E"/>
    <w:rsid w:val="00723E18"/>
    <w:rsid w:val="00732214"/>
    <w:rsid w:val="00743EE8"/>
    <w:rsid w:val="007512A0"/>
    <w:rsid w:val="00761141"/>
    <w:rsid w:val="007675ED"/>
    <w:rsid w:val="00774D4D"/>
    <w:rsid w:val="0078635C"/>
    <w:rsid w:val="007A2E89"/>
    <w:rsid w:val="007B327B"/>
    <w:rsid w:val="007B50CC"/>
    <w:rsid w:val="007C34B2"/>
    <w:rsid w:val="007C48CA"/>
    <w:rsid w:val="007D3DB4"/>
    <w:rsid w:val="007D4968"/>
    <w:rsid w:val="007D7703"/>
    <w:rsid w:val="007E7452"/>
    <w:rsid w:val="00817085"/>
    <w:rsid w:val="00822184"/>
    <w:rsid w:val="00824B48"/>
    <w:rsid w:val="008641C1"/>
    <w:rsid w:val="00872377"/>
    <w:rsid w:val="00877382"/>
    <w:rsid w:val="00882BA6"/>
    <w:rsid w:val="00891D62"/>
    <w:rsid w:val="008A104A"/>
    <w:rsid w:val="008A22A6"/>
    <w:rsid w:val="008A31C3"/>
    <w:rsid w:val="008B3F73"/>
    <w:rsid w:val="008E4745"/>
    <w:rsid w:val="008F3135"/>
    <w:rsid w:val="00901AF7"/>
    <w:rsid w:val="00912D4E"/>
    <w:rsid w:val="00950A4E"/>
    <w:rsid w:val="00950D9F"/>
    <w:rsid w:val="009518C6"/>
    <w:rsid w:val="009546C4"/>
    <w:rsid w:val="00955ADF"/>
    <w:rsid w:val="00955FAC"/>
    <w:rsid w:val="00957148"/>
    <w:rsid w:val="0097752C"/>
    <w:rsid w:val="009B4F49"/>
    <w:rsid w:val="009C7355"/>
    <w:rsid w:val="009D453B"/>
    <w:rsid w:val="009D467C"/>
    <w:rsid w:val="009E29CB"/>
    <w:rsid w:val="009F574E"/>
    <w:rsid w:val="00A0642D"/>
    <w:rsid w:val="00A11984"/>
    <w:rsid w:val="00A12093"/>
    <w:rsid w:val="00A20258"/>
    <w:rsid w:val="00A23E8E"/>
    <w:rsid w:val="00A249CB"/>
    <w:rsid w:val="00A40A44"/>
    <w:rsid w:val="00A522E2"/>
    <w:rsid w:val="00A60652"/>
    <w:rsid w:val="00A75A4E"/>
    <w:rsid w:val="00A7754E"/>
    <w:rsid w:val="00A81112"/>
    <w:rsid w:val="00A90178"/>
    <w:rsid w:val="00A96A1B"/>
    <w:rsid w:val="00AC3DB7"/>
    <w:rsid w:val="00AE0A18"/>
    <w:rsid w:val="00AE3EF5"/>
    <w:rsid w:val="00AE4133"/>
    <w:rsid w:val="00B03C5F"/>
    <w:rsid w:val="00B03DB4"/>
    <w:rsid w:val="00B26C00"/>
    <w:rsid w:val="00B7009C"/>
    <w:rsid w:val="00B7749D"/>
    <w:rsid w:val="00B85FCB"/>
    <w:rsid w:val="00B95D16"/>
    <w:rsid w:val="00BC352A"/>
    <w:rsid w:val="00BD7670"/>
    <w:rsid w:val="00C047C6"/>
    <w:rsid w:val="00C07E07"/>
    <w:rsid w:val="00C25B72"/>
    <w:rsid w:val="00C40478"/>
    <w:rsid w:val="00C429C7"/>
    <w:rsid w:val="00C46E46"/>
    <w:rsid w:val="00C72F39"/>
    <w:rsid w:val="00C91C9F"/>
    <w:rsid w:val="00C95011"/>
    <w:rsid w:val="00CD249A"/>
    <w:rsid w:val="00CD2D2C"/>
    <w:rsid w:val="00CE4332"/>
    <w:rsid w:val="00CE4514"/>
    <w:rsid w:val="00CF3997"/>
    <w:rsid w:val="00CF575D"/>
    <w:rsid w:val="00D0558B"/>
    <w:rsid w:val="00D12303"/>
    <w:rsid w:val="00D16684"/>
    <w:rsid w:val="00D2049B"/>
    <w:rsid w:val="00D246C3"/>
    <w:rsid w:val="00D27C2D"/>
    <w:rsid w:val="00D43955"/>
    <w:rsid w:val="00D520C4"/>
    <w:rsid w:val="00D60BCF"/>
    <w:rsid w:val="00D73224"/>
    <w:rsid w:val="00D73E18"/>
    <w:rsid w:val="00D91D3E"/>
    <w:rsid w:val="00D93DA8"/>
    <w:rsid w:val="00DB201A"/>
    <w:rsid w:val="00DC5BFA"/>
    <w:rsid w:val="00DE6971"/>
    <w:rsid w:val="00DE7CAA"/>
    <w:rsid w:val="00DF5984"/>
    <w:rsid w:val="00E0586D"/>
    <w:rsid w:val="00E16444"/>
    <w:rsid w:val="00E22059"/>
    <w:rsid w:val="00E45A76"/>
    <w:rsid w:val="00E52F11"/>
    <w:rsid w:val="00E62A49"/>
    <w:rsid w:val="00E70046"/>
    <w:rsid w:val="00E8538C"/>
    <w:rsid w:val="00E86710"/>
    <w:rsid w:val="00E938E4"/>
    <w:rsid w:val="00EB1AB9"/>
    <w:rsid w:val="00EB1FD5"/>
    <w:rsid w:val="00EB215C"/>
    <w:rsid w:val="00EB351C"/>
    <w:rsid w:val="00EC2812"/>
    <w:rsid w:val="00ED632E"/>
    <w:rsid w:val="00EF030F"/>
    <w:rsid w:val="00F32626"/>
    <w:rsid w:val="00F3457F"/>
    <w:rsid w:val="00F461C2"/>
    <w:rsid w:val="00F507B3"/>
    <w:rsid w:val="00F63DC1"/>
    <w:rsid w:val="00F71EA2"/>
    <w:rsid w:val="00F81E12"/>
    <w:rsid w:val="00F9723D"/>
    <w:rsid w:val="00FA2E80"/>
    <w:rsid w:val="00FA71D3"/>
    <w:rsid w:val="00FE4ADD"/>
    <w:rsid w:val="00FF69C8"/>
    <w:rsid w:val="00F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A799A"/>
  <w15:chartTrackingRefBased/>
  <w15:docId w15:val="{9886C280-9A19-41C8-A3CE-4709389E0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7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D93DA8"/>
    <w:pPr>
      <w:spacing w:after="60" w:line="288" w:lineRule="auto"/>
    </w:pPr>
    <w:rPr>
      <w:rFonts w:ascii="The Group TEXT" w:eastAsia="Times New Roman" w:hAnsi="The Group TEXT" w:cs="Times New Roman"/>
      <w:color w:val="002733" w:themeColor="text2"/>
      <w:kern w:val="10"/>
      <w:sz w:val="20"/>
      <w:lang w:val="sv-SE" w:eastAsia="de-DE"/>
      <w14:ligatures w14:val="none"/>
    </w:rPr>
  </w:style>
  <w:style w:type="paragraph" w:styleId="Heading1">
    <w:name w:val="heading 1"/>
    <w:next w:val="Normal"/>
    <w:link w:val="Heading1Char"/>
    <w:qFormat/>
    <w:rsid w:val="00D93DA8"/>
    <w:pPr>
      <w:keepNext/>
      <w:keepLines/>
      <w:spacing w:after="240" w:line="276" w:lineRule="auto"/>
      <w:outlineLvl w:val="0"/>
    </w:pPr>
    <w:rPr>
      <w:rFonts w:ascii="The Group HEAD Light" w:eastAsiaTheme="majorEastAsia" w:hAnsi="The Group HEAD Light" w:cstheme="majorBidi"/>
      <w:color w:val="008C82" w:themeColor="accent2"/>
      <w:kern w:val="10"/>
      <w:sz w:val="44"/>
      <w:szCs w:val="32"/>
      <w:lang w:val="sv-SE" w:eastAsia="de-DE"/>
      <w14:ligatures w14:val="none"/>
    </w:rPr>
  </w:style>
  <w:style w:type="paragraph" w:styleId="Heading2">
    <w:name w:val="heading 2"/>
    <w:basedOn w:val="Normal"/>
    <w:next w:val="Normal"/>
    <w:link w:val="Heading2Char"/>
    <w:uiPriority w:val="1"/>
    <w:unhideWhenUsed/>
    <w:rsid w:val="00E8538C"/>
    <w:pPr>
      <w:keepNext/>
      <w:keepLines/>
      <w:spacing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7675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31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68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877"/>
  </w:style>
  <w:style w:type="paragraph" w:styleId="Footer">
    <w:name w:val="footer"/>
    <w:basedOn w:val="Normal"/>
    <w:link w:val="FooterChar"/>
    <w:uiPriority w:val="99"/>
    <w:unhideWhenUsed/>
    <w:rsid w:val="001468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877"/>
  </w:style>
  <w:style w:type="paragraph" w:customStyle="1" w:styleId="Utrop">
    <w:name w:val="Utrop"/>
    <w:basedOn w:val="Normal"/>
    <w:uiPriority w:val="5"/>
    <w:qFormat/>
    <w:rsid w:val="00094524"/>
    <w:pPr>
      <w:ind w:left="432" w:right="432"/>
      <w:jc w:val="center"/>
    </w:pPr>
    <w:rPr>
      <w:rFonts w:cs="Arial"/>
      <w:bCs/>
      <w:color w:val="FFFFFF" w:themeColor="background1"/>
      <w:sz w:val="36"/>
      <w:szCs w:val="30"/>
    </w:rPr>
  </w:style>
  <w:style w:type="paragraph" w:customStyle="1" w:styleId="PunktlistaVGS">
    <w:name w:val="Punktlista VGS"/>
    <w:basedOn w:val="ListBullet"/>
    <w:uiPriority w:val="17"/>
    <w:qFormat/>
    <w:rsid w:val="00DB201A"/>
    <w:pPr>
      <w:numPr>
        <w:numId w:val="7"/>
      </w:numPr>
      <w:contextualSpacing w:val="0"/>
    </w:pPr>
    <w:rPr>
      <w:rFonts w:asciiTheme="minorHAnsi" w:hAnsiTheme="minorHAnsi"/>
    </w:rPr>
  </w:style>
  <w:style w:type="character" w:customStyle="1" w:styleId="Heading1Char">
    <w:name w:val="Heading 1 Char"/>
    <w:basedOn w:val="DefaultParagraphFont"/>
    <w:link w:val="Heading1"/>
    <w:rsid w:val="00D93DA8"/>
    <w:rPr>
      <w:rFonts w:ascii="The Group HEAD Light" w:eastAsiaTheme="majorEastAsia" w:hAnsi="The Group HEAD Light" w:cstheme="majorBidi"/>
      <w:color w:val="008C82" w:themeColor="accent2"/>
      <w:kern w:val="10"/>
      <w:sz w:val="44"/>
      <w:szCs w:val="32"/>
      <w:lang w:val="sv-SE" w:eastAsia="de-DE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E8538C"/>
    <w:rPr>
      <w:rFonts w:ascii="The Group TEXT" w:eastAsiaTheme="majorEastAsia" w:hAnsi="The Group TEXT" w:cstheme="majorBidi"/>
      <w:kern w:val="10"/>
      <w:sz w:val="20"/>
      <w:szCs w:val="26"/>
      <w:lang w:val="de-DE" w:eastAsia="de-DE"/>
      <w14:ligatures w14:val="none"/>
    </w:rPr>
  </w:style>
  <w:style w:type="paragraph" w:styleId="Revision">
    <w:name w:val="Revision"/>
    <w:hidden/>
    <w:uiPriority w:val="99"/>
    <w:semiHidden/>
    <w:rsid w:val="007A2E89"/>
    <w:pPr>
      <w:spacing w:after="0" w:line="240" w:lineRule="auto"/>
    </w:pPr>
    <w:rPr>
      <w:rFonts w:ascii="The Group Text TT 20230606" w:eastAsia="Times New Roman" w:hAnsi="The Group Text TT 20230606" w:cs="Times New Roman"/>
      <w:kern w:val="10"/>
      <w:sz w:val="20"/>
      <w:lang w:val="de-DE" w:eastAsia="de-DE"/>
      <w14:ligatures w14:val="none"/>
    </w:rPr>
  </w:style>
  <w:style w:type="character" w:styleId="Hyperlink">
    <w:name w:val="Hyperlink"/>
    <w:basedOn w:val="DefaultParagraphFont"/>
    <w:uiPriority w:val="99"/>
    <w:unhideWhenUsed/>
    <w:rsid w:val="007675ED"/>
    <w:rPr>
      <w:color w:val="008C82" w:themeColor="hyperlink"/>
      <w:u w:val="single"/>
      <w:lang w:val="sv-SE"/>
    </w:rPr>
  </w:style>
  <w:style w:type="table" w:styleId="TableGrid">
    <w:name w:val="Table Grid"/>
    <w:basedOn w:val="TableNormal"/>
    <w:uiPriority w:val="39"/>
    <w:rsid w:val="000C3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Caption">
    <w:name w:val="Image Caption"/>
    <w:basedOn w:val="Normal"/>
    <w:next w:val="Normal"/>
    <w:uiPriority w:val="2"/>
    <w:qFormat/>
    <w:rsid w:val="00394DD6"/>
    <w:rPr>
      <w:rFonts w:asciiTheme="minorHAnsi" w:hAnsiTheme="minorHAnsi"/>
      <w:sz w:val="13"/>
      <w:szCs w:val="13"/>
    </w:rPr>
  </w:style>
  <w:style w:type="character" w:styleId="PlaceholderText">
    <w:name w:val="Placeholder Text"/>
    <w:basedOn w:val="DefaultParagraphFont"/>
    <w:uiPriority w:val="99"/>
    <w:semiHidden/>
    <w:rsid w:val="00356033"/>
    <w:rPr>
      <w:color w:val="808080"/>
    </w:rPr>
  </w:style>
  <w:style w:type="paragraph" w:customStyle="1" w:styleId="Nummer">
    <w:name w:val="Nummer"/>
    <w:basedOn w:val="Normal"/>
    <w:uiPriority w:val="2"/>
    <w:qFormat/>
    <w:rsid w:val="00394DD6"/>
    <w:rPr>
      <w:rFonts w:asciiTheme="minorHAnsi" w:hAnsiTheme="minorHAnsi" w:cs="Arial"/>
      <w:caps/>
      <w:spacing w:val="10"/>
      <w:sz w:val="13"/>
      <w:szCs w:val="13"/>
    </w:rPr>
  </w:style>
  <w:style w:type="character" w:styleId="UnresolvedMention">
    <w:name w:val="Unresolved Mention"/>
    <w:basedOn w:val="DefaultParagraphFont"/>
    <w:uiPriority w:val="99"/>
    <w:semiHidden/>
    <w:unhideWhenUsed/>
    <w:rsid w:val="000701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7703"/>
    <w:rPr>
      <w:color w:val="008C82" w:themeColor="followedHyperlink"/>
      <w:u w:val="single"/>
    </w:rPr>
  </w:style>
  <w:style w:type="paragraph" w:styleId="ListParagraph">
    <w:name w:val="List Paragraph"/>
    <w:basedOn w:val="Normal"/>
    <w:uiPriority w:val="34"/>
    <w:rsid w:val="00322841"/>
    <w:pPr>
      <w:ind w:left="720"/>
      <w:contextualSpacing/>
    </w:pPr>
  </w:style>
  <w:style w:type="character" w:customStyle="1" w:styleId="FormatmallBrdtextTheGroupTEXT">
    <w:name w:val="Formatmall +Brödtext (The Group TEXT)"/>
    <w:basedOn w:val="DefaultParagraphFont"/>
    <w:rsid w:val="00D93DA8"/>
    <w:rPr>
      <w:rFonts w:asciiTheme="minorHAnsi" w:hAnsiTheme="minorHAnsi"/>
      <w:noProof w:val="0"/>
      <w:lang w:val="sv-SE"/>
    </w:rPr>
  </w:style>
  <w:style w:type="character" w:customStyle="1" w:styleId="FormatmallBrdtextTheGroupTEXTAnpassadfrgRGB0">
    <w:name w:val="Formatmall +Brödtext (The Group TEXT) Anpassad färg(RGB(0"/>
    <w:aliases w:val="140,130))"/>
    <w:basedOn w:val="DefaultParagraphFont"/>
    <w:rsid w:val="00D93DA8"/>
    <w:rPr>
      <w:rFonts w:asciiTheme="minorHAnsi" w:hAnsiTheme="minorHAnsi"/>
      <w:noProof w:val="0"/>
      <w:color w:val="008C82"/>
      <w:lang w:val="sv-SE"/>
    </w:rPr>
  </w:style>
  <w:style w:type="character" w:customStyle="1" w:styleId="FormatmallBrdtextTheGroupTEXT8ptFet">
    <w:name w:val="Formatmall +Brödtext (The Group TEXT) 8 pt Fet"/>
    <w:basedOn w:val="DefaultParagraphFont"/>
    <w:rsid w:val="00D93DA8"/>
    <w:rPr>
      <w:rFonts w:asciiTheme="minorHAnsi" w:hAnsiTheme="minorHAnsi"/>
      <w:b/>
      <w:bCs/>
      <w:noProof w:val="0"/>
      <w:sz w:val="16"/>
      <w:lang w:val="sv-SE"/>
    </w:rPr>
  </w:style>
  <w:style w:type="character" w:customStyle="1" w:styleId="FormatmallFet">
    <w:name w:val="Formatmall Fet"/>
    <w:basedOn w:val="DefaultParagraphFont"/>
    <w:rsid w:val="00D93DA8"/>
    <w:rPr>
      <w:b/>
      <w:bCs/>
      <w:lang w:val="sv-SE"/>
    </w:rPr>
  </w:style>
  <w:style w:type="character" w:customStyle="1" w:styleId="FormatmallTheGroupTextOFFICE8pt">
    <w:name w:val="Formatmall The Group Text OFFICE 8 pt"/>
    <w:basedOn w:val="DefaultParagraphFont"/>
    <w:rsid w:val="007675ED"/>
    <w:rPr>
      <w:rFonts w:ascii="The Group Text OFFICE" w:hAnsi="The Group Text OFFICE"/>
      <w:noProof w:val="0"/>
      <w:sz w:val="16"/>
      <w:lang w:val="sv-SE"/>
    </w:rPr>
  </w:style>
  <w:style w:type="character" w:customStyle="1" w:styleId="FormatmallTheGroupTextOFFICEAnpassadfrgRGB0">
    <w:name w:val="Formatmall The Group Text OFFICE Anpassad färg(RGB(0"/>
    <w:aliases w:val="39,51))"/>
    <w:basedOn w:val="DefaultParagraphFont"/>
    <w:rsid w:val="007675ED"/>
    <w:rPr>
      <w:rFonts w:ascii="The Group Text OFFICE" w:hAnsi="The Group Text OFFICE"/>
      <w:color w:val="002733"/>
      <w:lang w:val="sv-S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5ED"/>
    <w:rPr>
      <w:rFonts w:asciiTheme="majorHAnsi" w:eastAsiaTheme="majorEastAsia" w:hAnsiTheme="majorHAnsi" w:cstheme="majorBidi"/>
      <w:color w:val="001319" w:themeColor="accent1" w:themeShade="7F"/>
      <w:kern w:val="10"/>
      <w:sz w:val="24"/>
      <w:szCs w:val="24"/>
      <w:lang w:val="sv-SE" w:eastAsia="de-DE"/>
      <w14:ligatures w14:val="none"/>
    </w:rPr>
  </w:style>
  <w:style w:type="paragraph" w:styleId="ListBullet">
    <w:name w:val="List Bullet"/>
    <w:basedOn w:val="Normal"/>
    <w:uiPriority w:val="99"/>
    <w:semiHidden/>
    <w:unhideWhenUsed/>
    <w:rsid w:val="00DB201A"/>
    <w:pPr>
      <w:numPr>
        <w:numId w:val="6"/>
      </w:numPr>
      <w:contextualSpacing/>
    </w:pPr>
  </w:style>
  <w:style w:type="character" w:customStyle="1" w:styleId="FormatmallTheGroupTextOFFICE8pt1">
    <w:name w:val="Formatmall The Group Text OFFICE 8 pt1"/>
    <w:basedOn w:val="DefaultParagraphFont"/>
    <w:rsid w:val="00394E6F"/>
    <w:rPr>
      <w:rFonts w:ascii="The Group Text OFFICE" w:hAnsi="The Group Text OFFICE"/>
      <w:noProof w:val="0"/>
      <w:sz w:val="16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97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23335\Mallar_2010\VGS\Press_Release_VGS.dotx" TargetMode="External"/></Relationships>
</file>

<file path=word/theme/theme1.xml><?xml version="1.0" encoding="utf-8"?>
<a:theme xmlns:a="http://schemas.openxmlformats.org/drawingml/2006/main" name="Office Theme">
  <a:themeElements>
    <a:clrScheme name="VW Template">
      <a:dk1>
        <a:srgbClr val="000000"/>
      </a:dk1>
      <a:lt1>
        <a:srgbClr val="FFFFFF"/>
      </a:lt1>
      <a:dk2>
        <a:srgbClr val="002733"/>
      </a:dk2>
      <a:lt2>
        <a:srgbClr val="FFFFFF"/>
      </a:lt2>
      <a:accent1>
        <a:srgbClr val="002733"/>
      </a:accent1>
      <a:accent2>
        <a:srgbClr val="008C82"/>
      </a:accent2>
      <a:accent3>
        <a:srgbClr val="99D1CD"/>
      </a:accent3>
      <a:accent4>
        <a:srgbClr val="99A9AD"/>
      </a:accent4>
      <a:accent5>
        <a:srgbClr val="CCD3D6"/>
      </a:accent5>
      <a:accent6>
        <a:srgbClr val="667D85"/>
      </a:accent6>
      <a:hlink>
        <a:srgbClr val="008C82"/>
      </a:hlink>
      <a:folHlink>
        <a:srgbClr val="008C82"/>
      </a:folHlink>
    </a:clrScheme>
    <a:fontScheme name="VW">
      <a:majorFont>
        <a:latin typeface="The Group HEAD Light"/>
        <a:ea typeface=""/>
        <a:cs typeface=""/>
      </a:majorFont>
      <a:minorFont>
        <a:latin typeface="The Group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Deep Space Blue">
      <a:srgbClr val="002733"/>
    </a:custClr>
    <a:custClr name="Deep Space Blue 90%">
      <a:srgbClr val="193D47"/>
    </a:custClr>
    <a:custClr name="Deep Space Blue 60%">
      <a:srgbClr val="667D85"/>
    </a:custClr>
    <a:custClr name="Deep Space Blue 40%">
      <a:srgbClr val="99A9AD"/>
    </a:custClr>
    <a:custClr name="Deep Space Blue 20%">
      <a:srgbClr val="CCD4D6"/>
    </a:custClr>
    <a:custClr name="Deep Space Blue 10%">
      <a:srgbClr val="E5E9EB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Vivid Green">
      <a:srgbClr val="008C82"/>
    </a:custClr>
    <a:custClr name="Vivid Green 80%">
      <a:srgbClr val="33A39B"/>
    </a:custClr>
    <a:custClr name="Vivid Green 60%">
      <a:srgbClr val="66BAB4"/>
    </a:custClr>
    <a:custClr name="Vivid Green 40%">
      <a:srgbClr val="99D1CD"/>
    </a:custClr>
    <a:custClr name="Vivid Green 20%">
      <a:srgbClr val="CCE8E6"/>
    </a:custClr>
    <a:custClr name="Vivid Green 10%">
      <a:srgbClr val="E5F3F2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Electric Neon">
      <a:srgbClr val="C2FE06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Coral">
      <a:srgbClr val="E67364"/>
    </a:custClr>
    <a:custClr name="Orange">
      <a:srgbClr val="FAAA3C"/>
    </a:custClr>
    <a:custClr name="Beige">
      <a:srgbClr val="FAD2AA"/>
    </a:custClr>
    <a:custClr name="Blue">
      <a:srgbClr val="8CBEE6"/>
    </a:custClr>
    <a:custClr name="Violet">
      <a:srgbClr val="C882BE"/>
    </a:custClr>
    <a:custClr name="Lavender">
      <a:srgbClr val="DCCDF0"/>
    </a:custClr>
    <a:custClr name="Blank">
      <a:srgbClr val="FFFFFF"/>
    </a:custClr>
    <a:custClr name="Traffic Light Red">
      <a:srgbClr val="DA0C1F"/>
    </a:custClr>
    <a:custClr name="Traffic Light Yellow">
      <a:srgbClr val="FCCD22"/>
    </a:custClr>
    <a:custClr name="Traffic Light Green">
      <a:srgbClr val="64A844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MComments xmlns="e677a28b-81aa-4645-8337-fccd6a807fb2" xsi:nil="true"/>
    <RevIMDeletionDate xmlns="e677a28b-81aa-4645-8337-fccd6a807fb2" xsi:nil="true"/>
    <TaxCatchAll xmlns="e677a28b-81aa-4645-8337-fccd6a807fb2">
      <Value>2</Value>
    </TaxCatchAll>
    <lcf76f155ced4ddcb4097134ff3c332f xmlns="dc4e6dd8-bb7d-411f-b426-d82208e44181">
      <Terms xmlns="http://schemas.microsoft.com/office/infopath/2007/PartnerControls"/>
    </lcf76f155ced4ddcb4097134ff3c332f>
    <RevIMExtends xmlns="e677a28b-81aa-4645-8337-fccd6a807fb2">{"Classified":"2024-02-09T06:38:08.376Z","KSUClass":"340fa279-a629-4e09-9001-67264a28a723"}</RevIMExtends>
    <i0f84bba906045b4af568ee102a52dcb xmlns="e677a28b-81aa-4645-8337-fccd6a807fb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Master data</TermName>
          <TermId xmlns="http://schemas.microsoft.com/office/infopath/2007/PartnerControls">d23f4b91-a721-4ebc-9a5e-dfdab8ddb6c1</TermId>
        </TermInfo>
      </Terms>
    </i0f84bba906045b4af568ee102a52dcb>
    <RevIMEventDate xmlns="e677a28b-81aa-4645-8337-fccd6a807fb2" xsi:nil="true"/>
    <RevIMDocumentOwner xmlns="e677a28b-81aa-4645-8337-fccd6a807fb2">
      <UserInfo>
        <DisplayName/>
        <AccountId xsi:nil="true"/>
        <AccountType/>
      </UserInfo>
    </RevIMDocumentOwner>
    <kdc690aa13da4d7f9d9b69352c57c57b xmlns="e677a28b-81aa-4645-8337-fccd6a807fb2">
      <Terms xmlns="http://schemas.microsoft.com/office/infopath/2007/PartnerControls"/>
    </kdc690aa13da4d7f9d9b69352c57c57b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B77D7CBE0B614AA224C17464371FC9" ma:contentTypeVersion="19" ma:contentTypeDescription="Skapa ett nytt dokument." ma:contentTypeScope="" ma:versionID="7cc3d245402a4778cc26d721155da1bd">
  <xsd:schema xmlns:xsd="http://www.w3.org/2001/XMLSchema" xmlns:xs="http://www.w3.org/2001/XMLSchema" xmlns:p="http://schemas.microsoft.com/office/2006/metadata/properties" xmlns:ns2="e677a28b-81aa-4645-8337-fccd6a807fb2" xmlns:ns3="dc4e6dd8-bb7d-411f-b426-d82208e44181" targetNamespace="http://schemas.microsoft.com/office/2006/metadata/properties" ma:root="true" ma:fieldsID="b9c79cfb3d9d336c004169003de79b14" ns2:_="" ns3:_="">
    <xsd:import namespace="e677a28b-81aa-4645-8337-fccd6a807fb2"/>
    <xsd:import namespace="dc4e6dd8-bb7d-411f-b426-d82208e44181"/>
    <xsd:element name="properties">
      <xsd:complexType>
        <xsd:sequence>
          <xsd:element name="documentManagement">
            <xsd:complexType>
              <xsd:all>
                <xsd:element ref="ns2:kdc690aa13da4d7f9d9b69352c57c57b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i0f84bba906045b4af568ee102a52dcb" minOccurs="0"/>
                <xsd:element ref="ns2:RevIMDeletionDate" minOccurs="0"/>
                <xsd:element ref="ns2:RevIMEventDate" minOccurs="0"/>
                <xsd:element ref="ns2:RevIMComments" minOccurs="0"/>
                <xsd:element ref="ns2:RevIMDocumentOwner" minOccurs="0"/>
                <xsd:element ref="ns2:RevIMExtend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7a28b-81aa-4645-8337-fccd6a807fb2" elementFormDefault="qualified">
    <xsd:import namespace="http://schemas.microsoft.com/office/2006/documentManagement/types"/>
    <xsd:import namespace="http://schemas.microsoft.com/office/infopath/2007/PartnerControls"/>
    <xsd:element name="kdc690aa13da4d7f9d9b69352c57c57b" ma:index="8" nillable="true" ma:taxonomy="true" ma:internalName="kdc690aa13da4d7f9d9b69352c57c57b" ma:taxonomyFieldName="LegalHoldTag" ma:displayName="LegalHold" ma:fieldId="{4dc690aa-13da-4d7f-9d9b-69352c57c57b}" ma:taxonomyMulti="true" ma:sspId="d35d9ec1-ff0e-4daf-94ff-594c76aa1822" ma:termSetId="1d36a6df-4193-45ed-b3bc-3ba9643c5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bf0b34b-3979-48a5-9ebf-2f794e1e9b12}" ma:internalName="TaxCatchAll" ma:showField="CatchAllData" ma:web="e677a28b-81aa-4645-8337-fccd6a807f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bf0b34b-3979-48a5-9ebf-2f794e1e9b12}" ma:internalName="TaxCatchAllLabel" ma:readOnly="true" ma:showField="CatchAllDataLabel" ma:web="e677a28b-81aa-4645-8337-fccd6a807f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16" nillable="true" ma:taxonomy="true" ma:internalName="i0f84bba906045b4af568ee102a52dcb" ma:taxonomyFieldName="RevIMBCS" ma:displayName="CSD Class" ma:readOnly="true" ma:default="1;#0.1 Initial category|0239cc7a-0c96-48a8-9e0e-a383e362571c" ma:fieldId="{20f84bba-9060-45b4-af56-8ee102a52dcb}" ma:sspId="d35d9ec1-ff0e-4daf-94ff-594c76aa1822" ma:termSetId="83f400d6-6f53-40a3-8fd2-b80b61df54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vIMDeletionDate" ma:index="17" nillable="true" ma:displayName="Deletion Date" ma:description="Deletion Date" ma:format="DateOnly" ma:internalName="RevIMDeletionDate" ma:readOnly="true">
      <xsd:simpleType>
        <xsd:restriction base="dms:DateTime"/>
      </xsd:simpleType>
    </xsd:element>
    <xsd:element name="RevIMEventDate" ma:index="18" nillable="true" ma:displayName="Event Date" ma:description="Event Date" ma:format="DateOnly" ma:internalName="RevIMEventDate" ma:readOnly="true">
      <xsd:simpleType>
        <xsd:restriction base="dms:DateTime"/>
      </xsd:simpleType>
    </xsd:element>
    <xsd:element name="RevIMComments" ma:index="19" nillable="true" ma:displayName="Event Comment" ma:internalName="RevIMComments" ma:readOnly="true">
      <xsd:simpleType>
        <xsd:restriction base="dms:Note">
          <xsd:maxLength value="255"/>
        </xsd:restriction>
      </xsd:simpleType>
    </xsd:element>
    <xsd:element name="RevIMDocumentOwner" ma:index="20" nillable="true" ma:displayName="Document Owner" ma:list="UserInfo" ma:internalName="RevIM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MExtends" ma:index="21" nillable="true" ma:displayName="RevIMExtends" ma:hidden="true" ma:internalName="RevIMExtends" ma:readOnly="true">
      <xsd:simpleType>
        <xsd:restriction base="dms:Note"/>
      </xsd:simpleType>
    </xsd:element>
    <xsd:element name="SharedWithUsers" ma:index="27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e6dd8-bb7d-411f-b426-d82208e441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ildmarkeringar" ma:readOnly="false" ma:fieldId="{5cf76f15-5ced-4ddc-b409-7134ff3c332f}" ma:taxonomyMulti="true" ma:sspId="d35d9ec1-ff0e-4daf-94ff-594c76aa1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81E88-DF47-4D19-AA5E-DC70352392BE}">
  <ds:schemaRefs>
    <ds:schemaRef ds:uri="http://schemas.microsoft.com/office/2006/metadata/properties"/>
    <ds:schemaRef ds:uri="http://schemas.microsoft.com/office/infopath/2007/PartnerControls"/>
    <ds:schemaRef ds:uri="e677a28b-81aa-4645-8337-fccd6a807fb2"/>
    <ds:schemaRef ds:uri="dc4e6dd8-bb7d-411f-b426-d82208e44181"/>
  </ds:schemaRefs>
</ds:datastoreItem>
</file>

<file path=customXml/itemProps2.xml><?xml version="1.0" encoding="utf-8"?>
<ds:datastoreItem xmlns:ds="http://schemas.openxmlformats.org/officeDocument/2006/customXml" ds:itemID="{CB2CDC21-7716-4CF9-B66D-35E026ABDD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F5DE14-52EA-4FBE-84E8-A773CBC3E2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77a28b-81aa-4645-8337-fccd6a807fb2"/>
    <ds:schemaRef ds:uri="dc4e6dd8-bb7d-411f-b426-d82208e441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9FF673-3CDF-4499-A1D1-3268BF86853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6b84135-ab90-4b03-a415-784f8f15a7f1}" enabled="1" method="Privileged" siteId="{2882be50-2012-4d88-ac86-544124e120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Press_Release_VGS</Template>
  <TotalTime>8</TotalTime>
  <Pages>1</Pages>
  <Words>78</Words>
  <Characters>418</Characters>
  <Application>Microsoft Office Word</Application>
  <DocSecurity>0</DocSecurity>
  <Lines>3</Lines>
  <Paragraphs>1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Pressmeddelande</vt:lpstr>
      <vt:lpstr/>
      <vt:lpstr/>
    </vt:vector>
  </TitlesOfParts>
  <Company>VGS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subject/>
  <dc:creator>Koc Julia</dc:creator>
  <cp:keywords/>
  <dc:description/>
  <cp:lastModifiedBy>Koc Julia (VGSV - SE/Sodertalje)</cp:lastModifiedBy>
  <cp:revision>8</cp:revision>
  <cp:lastPrinted>2023-06-13T14:27:00Z</cp:lastPrinted>
  <dcterms:created xsi:type="dcterms:W3CDTF">2025-06-25T08:34:00Z</dcterms:created>
  <dcterms:modified xsi:type="dcterms:W3CDTF">2025-06-25T08:42:00Z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b84135-ab90-4b03-a415-784f8f15a7f1_Enabled">
    <vt:lpwstr>true</vt:lpwstr>
  </property>
  <property fmtid="{D5CDD505-2E9C-101B-9397-08002B2CF9AE}" pid="3" name="MSIP_Label_a6b84135-ab90-4b03-a415-784f8f15a7f1_SetDate">
    <vt:lpwstr>2023-08-28T09:17:56Z</vt:lpwstr>
  </property>
  <property fmtid="{D5CDD505-2E9C-101B-9397-08002B2CF9AE}" pid="4" name="MSIP_Label_a6b84135-ab90-4b03-a415-784f8f15a7f1_Method">
    <vt:lpwstr>Privileged</vt:lpwstr>
  </property>
  <property fmtid="{D5CDD505-2E9C-101B-9397-08002B2CF9AE}" pid="5" name="MSIP_Label_a6b84135-ab90-4b03-a415-784f8f15a7f1_Name">
    <vt:lpwstr>a6b84135-ab90-4b03-a415-784f8f15a7f1</vt:lpwstr>
  </property>
  <property fmtid="{D5CDD505-2E9C-101B-9397-08002B2CF9AE}" pid="6" name="MSIP_Label_a6b84135-ab90-4b03-a415-784f8f15a7f1_SiteId">
    <vt:lpwstr>2882be50-2012-4d88-ac86-544124e120c8</vt:lpwstr>
  </property>
  <property fmtid="{D5CDD505-2E9C-101B-9397-08002B2CF9AE}" pid="7" name="MSIP_Label_a6b84135-ab90-4b03-a415-784f8f15a7f1_ActionId">
    <vt:lpwstr>c157cf82-e6ba-4bc7-9d81-eedca2b27e5d</vt:lpwstr>
  </property>
  <property fmtid="{D5CDD505-2E9C-101B-9397-08002B2CF9AE}" pid="8" name="MSIP_Label_a6b84135-ab90-4b03-a415-784f8f15a7f1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0x01010050B77D7CBE0B614AA224C17464371FC9</vt:lpwstr>
  </property>
  <property fmtid="{D5CDD505-2E9C-101B-9397-08002B2CF9AE}" pid="11" name="RevIMBCS">
    <vt:lpwstr>2;#Master data|d23f4b91-a721-4ebc-9a5e-dfdab8ddb6c1</vt:lpwstr>
  </property>
  <property fmtid="{D5CDD505-2E9C-101B-9397-08002B2CF9AE}" pid="12" name="LegalHoldTag">
    <vt:lpwstr/>
  </property>
  <property fmtid="{D5CDD505-2E9C-101B-9397-08002B2CF9AE}" pid="13" name="ClassificationContentMarkingFooterShapeIds">
    <vt:lpwstr>7135075c,249107d6,63171f46</vt:lpwstr>
  </property>
  <property fmtid="{D5CDD505-2E9C-101B-9397-08002B2CF9AE}" pid="14" name="ClassificationContentMarkingFooterFontProps">
    <vt:lpwstr>#000000,8,Arial</vt:lpwstr>
  </property>
  <property fmtid="{D5CDD505-2E9C-101B-9397-08002B2CF9AE}" pid="15" name="ClassificationContentMarkingFooterText">
    <vt:lpwstr>Internal</vt:lpwstr>
  </property>
  <property fmtid="{D5CDD505-2E9C-101B-9397-08002B2CF9AE}" pid="16" name="MSIP_Label_43d67188-4396-4f49-b241-070cf408d0d1_Enabled">
    <vt:lpwstr>true</vt:lpwstr>
  </property>
  <property fmtid="{D5CDD505-2E9C-101B-9397-08002B2CF9AE}" pid="17" name="MSIP_Label_43d67188-4396-4f49-b241-070cf408d0d1_SetDate">
    <vt:lpwstr>2025-06-25T08:39:53Z</vt:lpwstr>
  </property>
  <property fmtid="{D5CDD505-2E9C-101B-9397-08002B2CF9AE}" pid="18" name="MSIP_Label_43d67188-4396-4f49-b241-070cf408d0d1_Method">
    <vt:lpwstr>Standard</vt:lpwstr>
  </property>
  <property fmtid="{D5CDD505-2E9C-101B-9397-08002B2CF9AE}" pid="19" name="MSIP_Label_43d67188-4396-4f49-b241-070cf408d0d1_Name">
    <vt:lpwstr>43d67188-4396-4f49-b241-070cf408d0d1</vt:lpwstr>
  </property>
  <property fmtid="{D5CDD505-2E9C-101B-9397-08002B2CF9AE}" pid="20" name="MSIP_Label_43d67188-4396-4f49-b241-070cf408d0d1_SiteId">
    <vt:lpwstr>0f6f68be-4ef2-465a-986b-eb9a250d9789</vt:lpwstr>
  </property>
  <property fmtid="{D5CDD505-2E9C-101B-9397-08002B2CF9AE}" pid="21" name="MSIP_Label_43d67188-4396-4f49-b241-070cf408d0d1_ActionId">
    <vt:lpwstr>c3611ebf-4959-4f0c-acfb-521387d5f8ed</vt:lpwstr>
  </property>
  <property fmtid="{D5CDD505-2E9C-101B-9397-08002B2CF9AE}" pid="22" name="MSIP_Label_43d67188-4396-4f49-b241-070cf408d0d1_ContentBits">
    <vt:lpwstr>2</vt:lpwstr>
  </property>
  <property fmtid="{D5CDD505-2E9C-101B-9397-08002B2CF9AE}" pid="23" name="MSIP_Label_43d67188-4396-4f49-b241-070cf408d0d1_Tag">
    <vt:lpwstr>10, 3, 0, 1</vt:lpwstr>
  </property>
</Properties>
</file>